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捷克文化/体育活动签证材料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短期签证）由捷克共和国或其他申根国家使馆签发，持有者可在捷克共和国境内或其他申根区内根据签证时间短期停留。申根签证持有者可进入捷克共和国境内，除非捷克共和国被排除在申根区之外。以下是捷克文化/体育活动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签证类型：文化/体育活动签证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8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112" w:type="dxa"/>
            <w:shd w:val="clear" w:color="auto" w:fill="auto"/>
            <w:tcMar>
              <w:left w:w="150" w:type="dxa"/>
              <w:right w:w="150"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学生证+学校出具的证明信原件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准假证明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批准人的姓名及职位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家庭关系或监护关系公证书，并由外交部认证。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未成年单独旅行或者和单方家长旅行时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未成年</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公证书</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由双方家长或法定监护人出具出行同意书的公证书，并由外交部认证；在中国境外办理时由境外相关政府机构办理该公证。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45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活动的所在国主办方提供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需使用正式的信头纸，并须包含如下信息: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访问的目的和停留时间</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详细的日程和路线安排</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注明学习/体育活动的费用以及支付费用的单位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注明学习/体育活动的费用以及支付费用的单位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72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中国文化或体育机构的证明信原件</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需使用公司的正式信头纸并加盖公章，并须包含如下信息: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该机构的详细地址和联系人</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签字人员的姓名和职务</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申请人姓名、职务、收入和工作年限（专业技术人员适用）</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确认参加函</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支付旅行和生活费用的单位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营业执照复印件（及英文翻译件）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您在北京/广州/深圳签证申请中心递交的申请将会送往捷克北京驻华大使馆进行审理；您在上海/杭州签证申请中心递交的申请将会送往捷克上海总领事馆进行审理；您在成都/重庆/昆明签证申请中心递交的申请将会送往捷克成都总领事管进行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这个时期可以在特定情况下的扩展，特别是当有进一步的审查的必要性时，例如，当你被要求去面试或者提交的其他文件时。</w:t>
      </w:r>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-317500</wp:posOffset>
          </wp:positionH>
          <wp:positionV relativeFrom="paragraph">
            <wp:posOffset>-23495</wp:posOffset>
          </wp:positionV>
          <wp:extent cx="1152525" cy="714375"/>
          <wp:effectExtent l="0" t="0" r="9525" b="0"/>
          <wp:wrapTight wrapText="bothSides">
            <wp:wrapPolygon>
              <wp:start x="1785" y="2880"/>
              <wp:lineTo x="0" y="5760"/>
              <wp:lineTo x="0" y="20160"/>
              <wp:lineTo x="21064" y="20160"/>
              <wp:lineTo x="21421" y="16704"/>
              <wp:lineTo x="21421" y="2880"/>
              <wp:lineTo x="16423" y="2880"/>
              <wp:lineTo x="1785" y="2880"/>
            </wp:wrapPolygon>
          </wp:wrapTight>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1E38C6"/>
    <w:rsid w:val="026E22A3"/>
    <w:rsid w:val="04EE5E5B"/>
    <w:rsid w:val="116D6C8B"/>
    <w:rsid w:val="1212238D"/>
    <w:rsid w:val="16A964EB"/>
    <w:rsid w:val="192E1645"/>
    <w:rsid w:val="401E38C6"/>
    <w:rsid w:val="4D61077D"/>
    <w:rsid w:val="69412ACB"/>
    <w:rsid w:val="6D535020"/>
    <w:rsid w:val="7ADB7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2018-10-23T09:44:00Z</dcterms:created>
  <dc:creator>王乾</dc:creator>
  <cp:lastModifiedBy>王乾</cp:lastModifiedBy>
  <dcterms:modified xsi:type="dcterms:W3CDTF">2019-02-25T08:37:15Z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